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Default="00A66CCE" w:rsidP="00A66CCE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6B27C304" wp14:editId="6F7152FB">
                  <wp:extent cx="1767331" cy="1617948"/>
                  <wp:effectExtent l="0" t="1270" r="3175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_MG_4256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771967" cy="1622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310F17" w:rsidRDefault="00A66CCE" w:rsidP="00A66CCE">
            <w:pPr>
              <w:pStyle w:val="Title"/>
            </w:pPr>
            <w:r>
              <w:t>VIVIANNE MOSELA</w:t>
            </w:r>
            <w:r w:rsidR="003D1B71" w:rsidRPr="00310F17">
              <w:br/>
            </w:r>
            <w:r>
              <w:t>MAITE</w:t>
            </w:r>
          </w:p>
        </w:tc>
      </w:tr>
      <w:tr w:rsidR="003D1B71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="Calibri" w:hAnsi="Calibri" w:cs="Calibri"/>
                <w:color w:val="0072C7"/>
              </w:rPr>
              <w:id w:val="1196195576"/>
              <w:placeholder>
                <w:docPart w:val="95B1153F147B4641AE8944CDA0EFEE97"/>
              </w:placeholder>
              <w:temporary/>
              <w:showingPlcHdr/>
              <w15:appearance w15:val="hidden"/>
            </w:sdtPr>
            <w:sdtEndPr/>
            <w:sdtContent>
              <w:p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Experience</w:t>
                </w:r>
              </w:p>
            </w:sdtContent>
          </w:sdt>
          <w:p w:rsidR="003D1B71" w:rsidRPr="00740017" w:rsidRDefault="00A66CCE" w:rsidP="00AC6C7E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April 2021</w:t>
            </w:r>
            <w:r w:rsidR="003D1B71" w:rsidRPr="00740017"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</w:rPr>
              <w:t xml:space="preserve"> May 2021</w:t>
            </w:r>
          </w:p>
          <w:p w:rsidR="003D1B71" w:rsidRDefault="008C26B9" w:rsidP="00AC6C7E">
            <w:pPr>
              <w:pStyle w:val="Experience"/>
              <w:rPr>
                <w:rFonts w:ascii="Calibri" w:hAnsi="Calibri" w:cs="Calibri"/>
              </w:rPr>
            </w:pPr>
            <w:r>
              <w:t>d</w:t>
            </w:r>
            <w:r w:rsidR="00A66CCE">
              <w:t>ata entry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 w:rsidR="00A66CCE">
              <w:rPr>
                <w:rFonts w:ascii="Calibri" w:hAnsi="Calibri" w:cs="Calibri"/>
              </w:rPr>
              <w:t>Land Logic</w:t>
            </w:r>
          </w:p>
          <w:p w:rsidR="00A66CCE" w:rsidRPr="00740017" w:rsidRDefault="009065E8" w:rsidP="00AC6C7E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Whenever the company has busy schedules, they call me in to do data entry for the company. I will enter the data </w:t>
            </w:r>
            <w:r w:rsidR="008C26B9">
              <w:rPr>
                <w:rFonts w:ascii="Calibri" w:hAnsi="Calibri" w:cs="Calibri"/>
              </w:rPr>
              <w:t xml:space="preserve">from books into the excel sheet and onto their database. </w:t>
            </w:r>
          </w:p>
          <w:p w:rsidR="003D1B71" w:rsidRDefault="009065E8" w:rsidP="00AC6C7E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June 2019 </w:t>
            </w:r>
            <w:r w:rsidR="003D1B71" w:rsidRPr="00740017"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</w:rPr>
              <w:t xml:space="preserve"> May 2021</w:t>
            </w:r>
          </w:p>
          <w:p w:rsidR="008C26B9" w:rsidRPr="00740017" w:rsidRDefault="008C26B9" w:rsidP="008C26B9">
            <w:pPr>
              <w:pStyle w:val="Experience"/>
            </w:pPr>
            <w:r>
              <w:t>Polling Clerk - Shefa Provincial Headquarter</w:t>
            </w:r>
          </w:p>
          <w:p w:rsidR="009065E8" w:rsidRPr="00740017" w:rsidRDefault="003D3C40" w:rsidP="00AC6C7E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 polling clerk is someone who assist the Electrol office under the supervision of the Shefa Headquarter, in carrying out the election process during the days of election. I</w:t>
            </w:r>
            <w:r w:rsidR="008941F9">
              <w:rPr>
                <w:rFonts w:ascii="Calibri" w:hAnsi="Calibri" w:cs="Calibri"/>
              </w:rPr>
              <w:t xml:space="preserve"> was a polling clerk during the Efate rural By-election on 2019, the 2020 general election and the Provincial election in May 2021.</w:t>
            </w:r>
          </w:p>
          <w:sdt>
            <w:sdtPr>
              <w:rPr>
                <w:rFonts w:ascii="Calibri" w:hAnsi="Calibri" w:cs="Calibri"/>
                <w:color w:val="0072C7"/>
              </w:rPr>
              <w:id w:val="-1554227259"/>
              <w:placeholder>
                <w:docPart w:val="D0EB10C580584315BDBEF61CC1F0776A"/>
              </w:placeholder>
              <w:temporary/>
              <w:showingPlcHdr/>
              <w15:appearance w15:val="hidden"/>
            </w:sdtPr>
            <w:sdtEndPr/>
            <w:sdtContent>
              <w:p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Education</w:t>
                </w:r>
              </w:p>
            </w:sdtContent>
          </w:sdt>
          <w:p w:rsidR="003D1B71" w:rsidRPr="00740017" w:rsidRDefault="008941F9" w:rsidP="00353B60">
            <w:pPr>
              <w:pStyle w:val="SchoolName"/>
            </w:pPr>
            <w:r>
              <w:t>University of the South Pacific, Emalus Campus</w:t>
            </w:r>
            <w:r w:rsidR="003D1B71" w:rsidRPr="00740017">
              <w:t xml:space="preserve">, </w:t>
            </w:r>
            <w:r>
              <w:t>Port Vila</w:t>
            </w:r>
          </w:p>
          <w:p w:rsidR="008941F9" w:rsidRDefault="008C26B9" w:rsidP="00AC6C7E">
            <w:pPr>
              <w:pStyle w:val="ListBulle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 just completed my</w:t>
            </w:r>
            <w:r w:rsidR="008941F9">
              <w:rPr>
                <w:rFonts w:ascii="Calibri" w:hAnsi="Calibri" w:cs="Calibri"/>
              </w:rPr>
              <w:t xml:space="preserve"> bachelor degree in commerce, double majoring in tourism management and economics. I am currently </w:t>
            </w:r>
            <w:r>
              <w:rPr>
                <w:rFonts w:ascii="Calibri" w:hAnsi="Calibri" w:cs="Calibri"/>
              </w:rPr>
              <w:t>waiting for my graduation on June</w:t>
            </w:r>
            <w:r w:rsidR="008941F9">
              <w:rPr>
                <w:rFonts w:ascii="Calibri" w:hAnsi="Calibri" w:cs="Calibri"/>
              </w:rPr>
              <w:t xml:space="preserve"> 2022</w:t>
            </w:r>
            <w:r>
              <w:rPr>
                <w:rFonts w:ascii="Calibri" w:hAnsi="Calibri" w:cs="Calibri"/>
              </w:rPr>
              <w:t>.</w:t>
            </w:r>
          </w:p>
          <w:p w:rsidR="008941F9" w:rsidRPr="008941F9" w:rsidRDefault="008941F9" w:rsidP="008941F9">
            <w:pPr>
              <w:pStyle w:val="ListBullet"/>
              <w:numPr>
                <w:ilvl w:val="0"/>
                <w:numId w:val="0"/>
              </w:numPr>
              <w:rPr>
                <w:rFonts w:ascii="Calibri" w:hAnsi="Calibri" w:cs="Calibri"/>
                <w:b/>
              </w:rPr>
            </w:pPr>
            <w:r w:rsidRPr="008941F9">
              <w:rPr>
                <w:rFonts w:ascii="Calibri" w:hAnsi="Calibri" w:cs="Calibri"/>
                <w:b/>
              </w:rPr>
              <w:t>Central Secondary School, Port Vila</w:t>
            </w:r>
          </w:p>
          <w:p w:rsidR="008941F9" w:rsidRDefault="008941F9" w:rsidP="00AC6C7E">
            <w:pPr>
              <w:pStyle w:val="ListBulle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 completed my year 13 in 2016. I studied economics, accounting, tourism, English and maths. I was then awarded the most outstanding student in accounting certificate. </w:t>
            </w:r>
          </w:p>
          <w:p w:rsidR="008F6AA5" w:rsidRDefault="008F6AA5" w:rsidP="008F6AA5">
            <w:pPr>
              <w:pStyle w:val="ListBullet"/>
              <w:numPr>
                <w:ilvl w:val="0"/>
                <w:numId w:val="0"/>
              </w:num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YEAR 12 AT MALAPOA COLLEGE</w:t>
            </w:r>
          </w:p>
          <w:p w:rsidR="008F6AA5" w:rsidRPr="008F6AA5" w:rsidRDefault="008F6AA5" w:rsidP="008F6AA5">
            <w:pPr>
              <w:pStyle w:val="ListBullet"/>
              <w:numPr>
                <w:ilvl w:val="0"/>
                <w:numId w:val="6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 completed my year 12 at Malapoa College in 2015. I studied, economics, accounting, Math, English and Food technology.</w:t>
            </w:r>
          </w:p>
          <w:p w:rsidR="003D1B71" w:rsidRPr="00E572D6" w:rsidRDefault="008941F9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Skills</w:t>
            </w:r>
          </w:p>
          <w:p w:rsidR="003D1B71" w:rsidRDefault="008941F9" w:rsidP="008941F9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Good </w:t>
            </w:r>
            <w:r w:rsidR="0009731C">
              <w:rPr>
                <w:rFonts w:ascii="Calibri" w:hAnsi="Calibri" w:cs="Calibri"/>
              </w:rPr>
              <w:t xml:space="preserve">interpersonal and </w:t>
            </w:r>
            <w:r>
              <w:rPr>
                <w:rFonts w:ascii="Calibri" w:hAnsi="Calibri" w:cs="Calibri"/>
              </w:rPr>
              <w:t>communication skills</w:t>
            </w:r>
          </w:p>
          <w:p w:rsidR="008941F9" w:rsidRDefault="008941F9" w:rsidP="008941F9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Customer service skills</w:t>
            </w:r>
          </w:p>
          <w:p w:rsidR="008941F9" w:rsidRDefault="008941F9" w:rsidP="008941F9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Teamwork</w:t>
            </w:r>
          </w:p>
          <w:p w:rsidR="008941F9" w:rsidRDefault="0009731C" w:rsidP="008941F9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Adaptability</w:t>
            </w:r>
          </w:p>
          <w:p w:rsidR="0009731C" w:rsidRDefault="0009731C" w:rsidP="008941F9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Organizational skills</w:t>
            </w:r>
          </w:p>
          <w:p w:rsidR="0009731C" w:rsidRPr="0009731C" w:rsidRDefault="0009731C" w:rsidP="0009731C">
            <w:pPr>
              <w:ind w:left="360"/>
              <w:rPr>
                <w:rFonts w:ascii="Calibri" w:hAnsi="Calibri" w:cs="Calibri"/>
              </w:rPr>
            </w:pPr>
          </w:p>
          <w:p w:rsidR="008941F9" w:rsidRPr="00740017" w:rsidRDefault="008941F9" w:rsidP="00AC6C7E">
            <w:pPr>
              <w:rPr>
                <w:rFonts w:ascii="Calibri" w:hAnsi="Calibri" w:cs="Calibri"/>
              </w:rPr>
            </w:pPr>
          </w:p>
          <w:p w:rsidR="003D1B71" w:rsidRPr="00E572D6" w:rsidRDefault="0009731C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Language</w:t>
            </w:r>
          </w:p>
          <w:p w:rsidR="008F6AA5" w:rsidRPr="008F6AA5" w:rsidRDefault="0009731C" w:rsidP="008F6AA5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Fluent in written and spoken Bislama and English</w:t>
            </w:r>
            <w:bookmarkStart w:id="0" w:name="_GoBack"/>
            <w:bookmarkEnd w:id="0"/>
          </w:p>
          <w:p w:rsidR="0009731C" w:rsidRPr="0009731C" w:rsidRDefault="0009731C" w:rsidP="0009731C">
            <w:pPr>
              <w:ind w:left="360"/>
              <w:rPr>
                <w:rFonts w:ascii="Calibri" w:hAnsi="Calibri" w:cs="Calibri"/>
              </w:rPr>
            </w:pPr>
          </w:p>
          <w:sdt>
            <w:sdtPr>
              <w:rPr>
                <w:rFonts w:ascii="Calibri" w:hAnsi="Calibri" w:cs="Calibri"/>
                <w:color w:val="0072C7"/>
              </w:rPr>
              <w:id w:val="1374043770"/>
              <w:placeholder>
                <w:docPart w:val="E3791CA2F3924346AE158A5ABC278FF9"/>
              </w:placeholder>
              <w:temporary/>
              <w:showingPlcHdr/>
              <w15:appearance w15:val="hidden"/>
            </w:sdtPr>
            <w:sdtEndPr/>
            <w:sdtContent>
              <w:p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References</w:t>
                </w:r>
              </w:p>
            </w:sdtContent>
          </w:sdt>
          <w:p w:rsidR="003D1B71" w:rsidRDefault="0009731C" w:rsidP="0009731C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Jeremy Dick</w:t>
            </w:r>
          </w:p>
          <w:p w:rsidR="0009731C" w:rsidRDefault="0009731C" w:rsidP="0009731C">
            <w:pPr>
              <w:pStyle w:val="ListParagraph"/>
              <w:numPr>
                <w:ilvl w:val="0"/>
                <w:numId w:val="0"/>
              </w:numPr>
              <w:ind w:left="720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Land logic</w:t>
            </w:r>
          </w:p>
          <w:p w:rsidR="0009731C" w:rsidRDefault="0009731C" w:rsidP="0009731C">
            <w:pPr>
              <w:pStyle w:val="ListParagraph"/>
              <w:numPr>
                <w:ilvl w:val="0"/>
                <w:numId w:val="0"/>
              </w:numPr>
              <w:ind w:left="720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+678 5552222</w:t>
            </w:r>
          </w:p>
          <w:p w:rsidR="0009731C" w:rsidRDefault="0009731C" w:rsidP="0009731C">
            <w:pPr>
              <w:pStyle w:val="ListParagraph"/>
              <w:numPr>
                <w:ilvl w:val="0"/>
                <w:numId w:val="0"/>
              </w:numPr>
              <w:ind w:left="720"/>
              <w:rPr>
                <w:rFonts w:ascii="Calibri" w:hAnsi="Calibri" w:cs="Calibri"/>
                <w:sz w:val="24"/>
              </w:rPr>
            </w:pPr>
          </w:p>
          <w:p w:rsidR="0009731C" w:rsidRDefault="0009731C" w:rsidP="0009731C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Janet Maselulu</w:t>
            </w:r>
          </w:p>
          <w:p w:rsidR="0009731C" w:rsidRDefault="0009731C" w:rsidP="0009731C">
            <w:pPr>
              <w:pStyle w:val="ListParagraph"/>
              <w:numPr>
                <w:ilvl w:val="0"/>
                <w:numId w:val="0"/>
              </w:numPr>
              <w:ind w:left="720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Shefa Headquarters</w:t>
            </w:r>
          </w:p>
          <w:p w:rsidR="0009731C" w:rsidRDefault="0009731C" w:rsidP="0009731C">
            <w:pPr>
              <w:pStyle w:val="ListParagraph"/>
              <w:numPr>
                <w:ilvl w:val="0"/>
                <w:numId w:val="0"/>
              </w:numPr>
              <w:ind w:left="720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+678 7712231 or +678 5657775</w:t>
            </w:r>
          </w:p>
          <w:p w:rsidR="0009731C" w:rsidRDefault="0009731C" w:rsidP="0009731C">
            <w:pPr>
              <w:pStyle w:val="ListParagraph"/>
              <w:numPr>
                <w:ilvl w:val="0"/>
                <w:numId w:val="0"/>
              </w:numPr>
              <w:ind w:left="720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 xml:space="preserve">Email: </w:t>
            </w:r>
            <w:hyperlink r:id="rId11" w:history="1">
              <w:r w:rsidRPr="00F10A2C">
                <w:rPr>
                  <w:rStyle w:val="Hyperlink"/>
                  <w:rFonts w:ascii="Calibri" w:hAnsi="Calibri" w:cs="Calibri"/>
                  <w:sz w:val="24"/>
                </w:rPr>
                <w:t>janet.orah@gmail.com</w:t>
              </w:r>
            </w:hyperlink>
          </w:p>
          <w:p w:rsidR="0009731C" w:rsidRPr="0009731C" w:rsidRDefault="0009731C" w:rsidP="0009731C">
            <w:pPr>
              <w:pStyle w:val="ListParagraph"/>
              <w:numPr>
                <w:ilvl w:val="0"/>
                <w:numId w:val="0"/>
              </w:numPr>
              <w:ind w:left="720"/>
              <w:rPr>
                <w:rFonts w:ascii="Calibri" w:hAnsi="Calibri" w:cs="Calibri"/>
                <w:sz w:val="24"/>
              </w:rPr>
            </w:pPr>
          </w:p>
        </w:tc>
      </w:tr>
      <w:tr w:rsidR="003D1B71" w:rsidTr="003D1B71">
        <w:trPr>
          <w:trHeight w:val="1164"/>
        </w:trPr>
        <w:tc>
          <w:tcPr>
            <w:tcW w:w="720" w:type="dxa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90471" w:rsidRDefault="003D1B71" w:rsidP="00222466"/>
        </w:tc>
      </w:tr>
      <w:tr w:rsidR="003D1B71" w:rsidTr="003D1B71">
        <w:trPr>
          <w:trHeight w:val="54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3C5505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">
                      <v:shape id="Freeform: Shape 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3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A66CCE" w:rsidP="00380FD1">
            <w:pPr>
              <w:pStyle w:val="Information"/>
            </w:pPr>
            <w:r>
              <w:t>SMET AREA</w:t>
            </w:r>
          </w:p>
          <w:p w:rsidR="003D1B71" w:rsidRPr="00380FD1" w:rsidRDefault="00A66CCE" w:rsidP="00A66CCE">
            <w:pPr>
              <w:pStyle w:val="Information"/>
            </w:pPr>
            <w:r>
              <w:t xml:space="preserve">PORT VILA </w:t>
            </w: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83"/>
        </w:trPr>
        <w:tc>
          <w:tcPr>
            <w:tcW w:w="720" w:type="dxa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624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DEE422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">
                      <v:shape id="Freeform: Shape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5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A66CCE" w:rsidP="00A66CCE">
            <w:pPr>
              <w:pStyle w:val="Information"/>
            </w:pPr>
            <w:r>
              <w:t>+678 7796752</w:t>
            </w: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83"/>
        </w:trPr>
        <w:tc>
          <w:tcPr>
            <w:tcW w:w="720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63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4896A65" wp14:editId="56C3ADA9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AD95EF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">
                      <v:shape id="Freeform: Shape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7" o:title="Email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A66CCE" w:rsidRDefault="00A66CCE" w:rsidP="00A66CCE">
            <w:pPr>
              <w:pStyle w:val="Information"/>
              <w:rPr>
                <w:sz w:val="18"/>
                <w:szCs w:val="18"/>
              </w:rPr>
            </w:pPr>
            <w:r w:rsidRPr="00A66CCE">
              <w:rPr>
                <w:sz w:val="18"/>
                <w:szCs w:val="18"/>
              </w:rPr>
              <w:t>Viviannem710@gmail.com</w:t>
            </w: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74"/>
        </w:trPr>
        <w:tc>
          <w:tcPr>
            <w:tcW w:w="720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63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2" w:type="dxa"/>
            <w:vAlign w:val="center"/>
          </w:tcPr>
          <w:p w:rsidR="003D1B71" w:rsidRPr="00380FD1" w:rsidRDefault="003D1B71" w:rsidP="00A66CCE">
            <w:pPr>
              <w:pStyle w:val="Information"/>
            </w:pPr>
          </w:p>
        </w:tc>
        <w:tc>
          <w:tcPr>
            <w:tcW w:w="423" w:type="dxa"/>
            <w:vMerge/>
          </w:tcPr>
          <w:p w:rsidR="003D1B71" w:rsidRDefault="003D1B71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2448"/>
        </w:trPr>
        <w:tc>
          <w:tcPr>
            <w:tcW w:w="720" w:type="dxa"/>
          </w:tcPr>
          <w:p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:rsidR="003D1B71" w:rsidRDefault="003D1B71" w:rsidP="00222466"/>
        </w:tc>
        <w:tc>
          <w:tcPr>
            <w:tcW w:w="6607" w:type="dxa"/>
            <w:vMerge/>
          </w:tcPr>
          <w:p w:rsidR="003D1B71" w:rsidRDefault="003D1B71" w:rsidP="00222466"/>
        </w:tc>
      </w:tr>
    </w:tbl>
    <w:p w:rsidR="007F5B63" w:rsidRPr="00CE1E3D" w:rsidRDefault="007F5B63" w:rsidP="006D79A8">
      <w:pPr>
        <w:pStyle w:val="BodyText"/>
      </w:pPr>
    </w:p>
    <w:sectPr w:rsidR="007F5B63" w:rsidRPr="00CE1E3D" w:rsidSect="003D1B71">
      <w:headerReference w:type="default" r:id="rId18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3EC3" w:rsidRDefault="003D3EC3" w:rsidP="00590471">
      <w:r>
        <w:separator/>
      </w:r>
    </w:p>
  </w:endnote>
  <w:endnote w:type="continuationSeparator" w:id="0">
    <w:p w:rsidR="003D3EC3" w:rsidRDefault="003D3EC3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3EC3" w:rsidRDefault="003D3EC3" w:rsidP="00590471">
      <w:r>
        <w:separator/>
      </w:r>
    </w:p>
  </w:footnote>
  <w:footnote w:type="continuationSeparator" w:id="0">
    <w:p w:rsidR="003D3EC3" w:rsidRDefault="003D3EC3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7AC38A4D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>
                          <a:extLst/>
                        </wps:cNvPr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>
                          <a:extLst/>
                        </wps:cNvPr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DA554B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">
              <v:group id="Group 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reeform: Shape 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oup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>
    <w:nsid w:val="0D180C24"/>
    <w:multiLevelType w:val="hybridMultilevel"/>
    <w:tmpl w:val="7582A1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834A41"/>
    <w:multiLevelType w:val="hybridMultilevel"/>
    <w:tmpl w:val="B32E6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BC3E49"/>
    <w:multiLevelType w:val="hybridMultilevel"/>
    <w:tmpl w:val="7A3007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CCE"/>
    <w:rsid w:val="00060042"/>
    <w:rsid w:val="0008685D"/>
    <w:rsid w:val="00090860"/>
    <w:rsid w:val="0009731C"/>
    <w:rsid w:val="00112FD7"/>
    <w:rsid w:val="00150ABD"/>
    <w:rsid w:val="001946FC"/>
    <w:rsid w:val="00222466"/>
    <w:rsid w:val="0024753C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3D3C40"/>
    <w:rsid w:val="003D3EC3"/>
    <w:rsid w:val="004E158A"/>
    <w:rsid w:val="00565C77"/>
    <w:rsid w:val="0056708E"/>
    <w:rsid w:val="005801E5"/>
    <w:rsid w:val="00590471"/>
    <w:rsid w:val="005D01FA"/>
    <w:rsid w:val="00653E17"/>
    <w:rsid w:val="006A08E8"/>
    <w:rsid w:val="006D79A8"/>
    <w:rsid w:val="0072353B"/>
    <w:rsid w:val="007575B6"/>
    <w:rsid w:val="007B3C81"/>
    <w:rsid w:val="007D67CA"/>
    <w:rsid w:val="007E668F"/>
    <w:rsid w:val="007F5B63"/>
    <w:rsid w:val="00803A0A"/>
    <w:rsid w:val="00846CB9"/>
    <w:rsid w:val="008566AA"/>
    <w:rsid w:val="008941F9"/>
    <w:rsid w:val="008A1E6E"/>
    <w:rsid w:val="008C024F"/>
    <w:rsid w:val="008C26B9"/>
    <w:rsid w:val="008C2CFC"/>
    <w:rsid w:val="008F6AA5"/>
    <w:rsid w:val="009065E8"/>
    <w:rsid w:val="00912DC8"/>
    <w:rsid w:val="009475DC"/>
    <w:rsid w:val="00967B93"/>
    <w:rsid w:val="009D090F"/>
    <w:rsid w:val="00A31464"/>
    <w:rsid w:val="00A31B16"/>
    <w:rsid w:val="00A33613"/>
    <w:rsid w:val="00A47A8D"/>
    <w:rsid w:val="00A66CCE"/>
    <w:rsid w:val="00AC6C7E"/>
    <w:rsid w:val="00B4158A"/>
    <w:rsid w:val="00B6466C"/>
    <w:rsid w:val="00BB1B5D"/>
    <w:rsid w:val="00BC22C7"/>
    <w:rsid w:val="00BD195A"/>
    <w:rsid w:val="00C07240"/>
    <w:rsid w:val="00C14078"/>
    <w:rsid w:val="00CE1E3D"/>
    <w:rsid w:val="00D053FA"/>
    <w:rsid w:val="00D26D2F"/>
    <w:rsid w:val="00DC3F0A"/>
    <w:rsid w:val="00DD6855"/>
    <w:rsid w:val="00E26AED"/>
    <w:rsid w:val="00E73AB8"/>
    <w:rsid w:val="00E90A60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character" w:styleId="Hyperlink">
    <w:name w:val="Hyperlink"/>
    <w:basedOn w:val="DefaultParagraphFont"/>
    <w:uiPriority w:val="99"/>
    <w:unhideWhenUsed/>
    <w:rsid w:val="0009731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janet.orah@gmail.com" TargetMode="Externa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JP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Blue%20spheres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5B1153F147B4641AE8944CDA0EFEE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FF023D-62DA-4C3F-94D9-193575940C23}"/>
      </w:docPartPr>
      <w:docPartBody>
        <w:p w:rsidR="008D2076" w:rsidRDefault="003708C2">
          <w:pPr>
            <w:pStyle w:val="95B1153F147B4641AE8944CDA0EFEE97"/>
          </w:pPr>
          <w:r w:rsidRPr="00AC6C7E">
            <w:t>Experience</w:t>
          </w:r>
        </w:p>
      </w:docPartBody>
    </w:docPart>
    <w:docPart>
      <w:docPartPr>
        <w:name w:val="D0EB10C580584315BDBEF61CC1F077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95CC61-C268-42F9-9AAA-20970BE34CEF}"/>
      </w:docPartPr>
      <w:docPartBody>
        <w:p w:rsidR="008D2076" w:rsidRDefault="003708C2">
          <w:pPr>
            <w:pStyle w:val="D0EB10C580584315BDBEF61CC1F0776A"/>
          </w:pPr>
          <w:r w:rsidRPr="00AC6C7E">
            <w:t>Education</w:t>
          </w:r>
        </w:p>
      </w:docPartBody>
    </w:docPart>
    <w:docPart>
      <w:docPartPr>
        <w:name w:val="E3791CA2F3924346AE158A5ABC278F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84408D-166C-4102-B51B-EA915AF3913F}"/>
      </w:docPartPr>
      <w:docPartBody>
        <w:p w:rsidR="008D2076" w:rsidRDefault="003708C2">
          <w:pPr>
            <w:pStyle w:val="E3791CA2F3924346AE158A5ABC278FF9"/>
          </w:pPr>
          <w:r w:rsidRPr="00AC6C7E">
            <w:t>References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8C2"/>
    <w:rsid w:val="000B16F4"/>
    <w:rsid w:val="003708C2"/>
    <w:rsid w:val="003B20E1"/>
    <w:rsid w:val="008D2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031EC116E904F6BAA9E5EEA58D5A219">
    <w:name w:val="B031EC116E904F6BAA9E5EEA58D5A219"/>
  </w:style>
  <w:style w:type="paragraph" w:customStyle="1" w:styleId="8D98C773EC0742339BA9294406603D44">
    <w:name w:val="8D98C773EC0742339BA9294406603D44"/>
  </w:style>
  <w:style w:type="paragraph" w:customStyle="1" w:styleId="95B1153F147B4641AE8944CDA0EFEE97">
    <w:name w:val="95B1153F147B4641AE8944CDA0EFEE97"/>
  </w:style>
  <w:style w:type="paragraph" w:customStyle="1" w:styleId="D03FF41D831B40A5A0519398FA875C51">
    <w:name w:val="D03FF41D831B40A5A0519398FA875C51"/>
  </w:style>
  <w:style w:type="paragraph" w:customStyle="1" w:styleId="FA905D9458134D89AB0EB92C1FA557D5">
    <w:name w:val="FA905D9458134D89AB0EB92C1FA557D5"/>
  </w:style>
  <w:style w:type="paragraph" w:customStyle="1" w:styleId="40CFE68601D14A119A268727D32CE7E2">
    <w:name w:val="40CFE68601D14A119A268727D32CE7E2"/>
  </w:style>
  <w:style w:type="paragraph" w:customStyle="1" w:styleId="D208097F7C484956BB6CA57496C6AAFF">
    <w:name w:val="D208097F7C484956BB6CA57496C6AAFF"/>
  </w:style>
  <w:style w:type="paragraph" w:customStyle="1" w:styleId="8C8F362E6547411B845B7DD6A7146B10">
    <w:name w:val="8C8F362E6547411B845B7DD6A7146B10"/>
  </w:style>
  <w:style w:type="paragraph" w:customStyle="1" w:styleId="7A4015D510004507AE221BD5BDD1A438">
    <w:name w:val="7A4015D510004507AE221BD5BDD1A438"/>
  </w:style>
  <w:style w:type="paragraph" w:customStyle="1" w:styleId="5D3D929122C8427BB6436E047151FE52">
    <w:name w:val="5D3D929122C8427BB6436E047151FE52"/>
  </w:style>
  <w:style w:type="paragraph" w:customStyle="1" w:styleId="6F1B425E98DF4FE08F0E7931E5DC7929">
    <w:name w:val="6F1B425E98DF4FE08F0E7931E5DC7929"/>
  </w:style>
  <w:style w:type="paragraph" w:customStyle="1" w:styleId="113D4EAF2D724B73BE959B04A147316B">
    <w:name w:val="113D4EAF2D724B73BE959B04A147316B"/>
  </w:style>
  <w:style w:type="paragraph" w:customStyle="1" w:styleId="1787DBAE303144BBA307A4C9378D9398">
    <w:name w:val="1787DBAE303144BBA307A4C9378D9398"/>
  </w:style>
  <w:style w:type="paragraph" w:customStyle="1" w:styleId="F449503B5EA4497484A524A3BE6EAB2C">
    <w:name w:val="F449503B5EA4497484A524A3BE6EAB2C"/>
  </w:style>
  <w:style w:type="paragraph" w:customStyle="1" w:styleId="3EC6EC4BD82E4DCBB298A12224668BF8">
    <w:name w:val="3EC6EC4BD82E4DCBB298A12224668BF8"/>
  </w:style>
  <w:style w:type="paragraph" w:customStyle="1" w:styleId="924573D22C834C86998AEFC1AFA584B6">
    <w:name w:val="924573D22C834C86998AEFC1AFA584B6"/>
  </w:style>
  <w:style w:type="paragraph" w:customStyle="1" w:styleId="AAB7E97736EC4AA9B9967307378237B5">
    <w:name w:val="AAB7E97736EC4AA9B9967307378237B5"/>
  </w:style>
  <w:style w:type="paragraph" w:customStyle="1" w:styleId="91EE31EBED85444D8740BE6280EBEC65">
    <w:name w:val="91EE31EBED85444D8740BE6280EBEC65"/>
  </w:style>
  <w:style w:type="paragraph" w:customStyle="1" w:styleId="9600A0E55DAF451C9796CEF72AB95DB2">
    <w:name w:val="9600A0E55DAF451C9796CEF72AB95DB2"/>
  </w:style>
  <w:style w:type="paragraph" w:customStyle="1" w:styleId="D0EB10C580584315BDBEF61CC1F0776A">
    <w:name w:val="D0EB10C580584315BDBEF61CC1F0776A"/>
  </w:style>
  <w:style w:type="paragraph" w:customStyle="1" w:styleId="A9FF86DAC0A8429C9F3EF663DFE30BFB">
    <w:name w:val="A9FF86DAC0A8429C9F3EF663DFE30BFB"/>
  </w:style>
  <w:style w:type="paragraph" w:customStyle="1" w:styleId="CC262DCBD6A1454A8214138E660ECC9B">
    <w:name w:val="CC262DCBD6A1454A8214138E660ECC9B"/>
  </w:style>
  <w:style w:type="paragraph" w:customStyle="1" w:styleId="F47169ADCD814F5BB0E96A311841F7BF">
    <w:name w:val="F47169ADCD814F5BB0E96A311841F7BF"/>
  </w:style>
  <w:style w:type="paragraph" w:customStyle="1" w:styleId="7A0C9DD725EA493F96157F2EA804DCAA">
    <w:name w:val="7A0C9DD725EA493F96157F2EA804DCAA"/>
  </w:style>
  <w:style w:type="paragraph" w:customStyle="1" w:styleId="79F7BFEF97DC4A42B1A566AE1667446B">
    <w:name w:val="79F7BFEF97DC4A42B1A566AE1667446B"/>
  </w:style>
  <w:style w:type="paragraph" w:customStyle="1" w:styleId="28566094DD05418FBDFAE487699770B1">
    <w:name w:val="28566094DD05418FBDFAE487699770B1"/>
  </w:style>
  <w:style w:type="paragraph" w:customStyle="1" w:styleId="1CE9C56A1B7D442C9F5D5BB1535B6ED1">
    <w:name w:val="1CE9C56A1B7D442C9F5D5BB1535B6ED1"/>
  </w:style>
  <w:style w:type="paragraph" w:customStyle="1" w:styleId="E3791CA2F3924346AE158A5ABC278FF9">
    <w:name w:val="E3791CA2F3924346AE158A5ABC278FF9"/>
  </w:style>
  <w:style w:type="paragraph" w:customStyle="1" w:styleId="0EEF2D0E6B464C53B3D22E7E044C5E96">
    <w:name w:val="0EEF2D0E6B464C53B3D22E7E044C5E96"/>
  </w:style>
  <w:style w:type="paragraph" w:customStyle="1" w:styleId="AE47AD13DA3743128F480DEA76052117">
    <w:name w:val="AE47AD13DA3743128F480DEA76052117"/>
  </w:style>
  <w:style w:type="paragraph" w:customStyle="1" w:styleId="2AE1C8F667BA4450AAAF313012743C14">
    <w:name w:val="2AE1C8F667BA4450AAAF313012743C14"/>
  </w:style>
  <w:style w:type="paragraph" w:customStyle="1" w:styleId="D18A74F355D843E082BF218168DAA2D2">
    <w:name w:val="D18A74F355D843E082BF218168DAA2D2"/>
  </w:style>
  <w:style w:type="paragraph" w:customStyle="1" w:styleId="44225CA482F947D692A4D2A6701A878C">
    <w:name w:val="44225CA482F947D692A4D2A6701A878C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93E281C4E3424E39935B76E85F8C5135">
    <w:name w:val="93E281C4E3424E39935B76E85F8C513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0</TotalTime>
  <Pages>1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2021-11-17T21:53:00Z</dcterms:created>
  <dcterms:modified xsi:type="dcterms:W3CDTF">2022-05-02T21:41:00Z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