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9357B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A1BAD70" wp14:editId="02D969FF">
                  <wp:extent cx="1837610" cy="2381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304_1208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07" cy="239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1B71">
              <w:rPr>
                <w:noProof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66040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040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oval w14:anchorId="440DA79E" id="Oval 3" o:spid="_x0000_s1026" alt="woman's headshot" style="width:5.2pt;height:142.5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" stroked="f" strokeweight="1pt">
                      <v:fill r:id="rId12" o:title="woman's headshot" recolor="t" rotate="t" type="frame"/>
                      <v:stroke joinstyle="miter"/>
                      <v:textbox>
                        <w:txbxContent>
                          <w:p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9357B1" w:rsidP="009357B1">
            <w:pPr>
              <w:pStyle w:val="Title"/>
            </w:pPr>
            <w:r>
              <w:t>Laureena Berthalyn</w:t>
            </w:r>
            <w:r w:rsidR="003D1B71" w:rsidRPr="00310F17">
              <w:br/>
            </w:r>
            <w:r>
              <w:t>Lering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894200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Working Experience</w:t>
            </w:r>
            <w:r w:rsidR="00ED642E">
              <w:rPr>
                <w:rFonts w:ascii="Calibri" w:hAnsi="Calibri" w:cs="Calibri"/>
                <w:color w:val="0072C7"/>
              </w:rPr>
              <w:t>s</w:t>
            </w:r>
          </w:p>
          <w:p w:rsidR="002A7692" w:rsidRDefault="002A7692" w:rsidP="002A7692">
            <w:r>
              <w:t>2021</w:t>
            </w:r>
          </w:p>
          <w:p w:rsidR="002A7692" w:rsidRPr="002A7692" w:rsidRDefault="002A7692" w:rsidP="002A7692">
            <w:r>
              <w:t>Permanent Teacher* Class 3 Teacher* Rowhani Bahai School</w:t>
            </w:r>
          </w:p>
          <w:p w:rsidR="002A7692" w:rsidRDefault="002A7692" w:rsidP="00AC6C7E">
            <w:pPr>
              <w:pStyle w:val="Dates"/>
              <w:rPr>
                <w:rFonts w:ascii="Calibri" w:hAnsi="Calibri" w:cs="Calibri"/>
              </w:rPr>
            </w:pPr>
          </w:p>
          <w:p w:rsidR="003D1B71" w:rsidRPr="00740017" w:rsidRDefault="009357B1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2017</w:t>
            </w:r>
            <w:r w:rsidR="003D1B71" w:rsidRPr="00740017">
              <w:rPr>
                <w:rFonts w:ascii="Calibri" w:hAnsi="Calibri" w:cs="Calibri"/>
              </w:rPr>
              <w:t>–</w:t>
            </w:r>
            <w:r w:rsidR="002A7692">
              <w:rPr>
                <w:rFonts w:ascii="Calibri" w:hAnsi="Calibri" w:cs="Calibri"/>
              </w:rPr>
              <w:t>2020</w:t>
            </w:r>
          </w:p>
          <w:p w:rsidR="00894200" w:rsidRPr="00740017" w:rsidRDefault="009357B1" w:rsidP="00AC6C7E">
            <w:pPr>
              <w:pStyle w:val="Experience"/>
              <w:rPr>
                <w:rFonts w:ascii="Calibri" w:hAnsi="Calibri" w:cs="Calibri"/>
              </w:rPr>
            </w:pPr>
            <w:r>
              <w:t>Temporary Teacher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Maths and Basic Science Tutor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Rowhani Bahai school</w:t>
            </w:r>
          </w:p>
          <w:p w:rsidR="003D1B71" w:rsidRPr="00740017" w:rsidRDefault="009357B1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2015</w:t>
            </w:r>
          </w:p>
          <w:p w:rsidR="003D1B71" w:rsidRPr="00740017" w:rsidRDefault="009357B1" w:rsidP="00AC6C7E">
            <w:pPr>
              <w:pStyle w:val="Experience"/>
              <w:rPr>
                <w:rFonts w:ascii="Calibri" w:hAnsi="Calibri" w:cs="Calibri"/>
              </w:rPr>
            </w:pPr>
            <w:r>
              <w:t>Temporary Teacher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Maths and Basic  science tutor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Londua Technical college</w:t>
            </w:r>
          </w:p>
          <w:p w:rsidR="003D1B71" w:rsidRPr="00740017" w:rsidRDefault="009357B1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 2014</w:t>
            </w:r>
            <w:r w:rsidR="003D1B71" w:rsidRPr="00740017">
              <w:rPr>
                <w:rFonts w:ascii="Calibri" w:hAnsi="Calibri" w:cs="Calibri"/>
              </w:rPr>
              <w:t>–</w:t>
            </w:r>
            <w:r w:rsidR="00FC5AA6">
              <w:rPr>
                <w:rFonts w:ascii="Calibri" w:hAnsi="Calibri" w:cs="Calibri"/>
              </w:rPr>
              <w:t xml:space="preserve">Feb 2015 </w:t>
            </w:r>
          </w:p>
          <w:p w:rsidR="003D1B71" w:rsidRDefault="009357B1" w:rsidP="00AC6C7E">
            <w:pPr>
              <w:pStyle w:val="Experience"/>
              <w:rPr>
                <w:rFonts w:ascii="Calibri" w:hAnsi="Calibri" w:cs="Calibri"/>
              </w:rPr>
            </w:pPr>
            <w:r>
              <w:t>Customer services representative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Ca</w:t>
            </w:r>
            <w:r w:rsidR="00FC5AA6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>hier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FC5AA6">
              <w:rPr>
                <w:rFonts w:ascii="Calibri" w:hAnsi="Calibri" w:cs="Calibri"/>
              </w:rPr>
              <w:t>Paradise Petroleum</w:t>
            </w:r>
            <w:r>
              <w:rPr>
                <w:rFonts w:ascii="Calibri" w:hAnsi="Calibri" w:cs="Calibri"/>
              </w:rPr>
              <w:t xml:space="preserve"> Fuel Station</w:t>
            </w:r>
          </w:p>
          <w:p w:rsidR="00894200" w:rsidRDefault="00894200" w:rsidP="00AC6C7E">
            <w:pPr>
              <w:pStyle w:val="Experience"/>
              <w:rPr>
                <w:rFonts w:ascii="Calibri" w:hAnsi="Calibri" w:cs="Calibri"/>
                <w:b/>
                <w:i/>
                <w:u w:val="single"/>
              </w:rPr>
            </w:pPr>
            <w:r w:rsidRPr="00894200">
              <w:rPr>
                <w:rFonts w:ascii="Calibri" w:hAnsi="Calibri" w:cs="Calibri"/>
                <w:b/>
                <w:i/>
                <w:u w:val="single"/>
              </w:rPr>
              <w:t xml:space="preserve">Trainings </w:t>
            </w:r>
            <w:r>
              <w:rPr>
                <w:rFonts w:ascii="Calibri" w:hAnsi="Calibri" w:cs="Calibri"/>
                <w:b/>
                <w:i/>
                <w:u w:val="single"/>
              </w:rPr>
              <w:t>Attended</w:t>
            </w:r>
          </w:p>
          <w:p w:rsidR="00894200" w:rsidRDefault="00894200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Certificate 3 in Education support Course (APTC) </w:t>
            </w:r>
            <w:r w:rsidR="00507C36">
              <w:rPr>
                <w:rFonts w:ascii="Calibri" w:hAnsi="Calibri" w:cs="Calibri"/>
              </w:rPr>
              <w:t>Semester</w:t>
            </w:r>
            <w:r>
              <w:rPr>
                <w:rFonts w:ascii="Calibri" w:hAnsi="Calibri" w:cs="Calibri"/>
              </w:rPr>
              <w:t xml:space="preserve"> 1 2021</w:t>
            </w:r>
          </w:p>
          <w:p w:rsidR="00894200" w:rsidRDefault="00894200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Communication Technologies for Business success.</w:t>
            </w:r>
            <w:r w:rsidR="00D1435D">
              <w:rPr>
                <w:rFonts w:ascii="Calibri" w:hAnsi="Calibri" w:cs="Calibri"/>
              </w:rPr>
              <w:t>MCC00015</w:t>
            </w:r>
          </w:p>
          <w:p w:rsidR="00D1435D" w:rsidRDefault="00D1435D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Digital Literacy Essentials. MCC00013</w:t>
            </w:r>
          </w:p>
          <w:p w:rsidR="00D1435D" w:rsidRDefault="00D1435D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First Aid Training</w:t>
            </w:r>
          </w:p>
          <w:p w:rsidR="00D1435D" w:rsidRDefault="00507C36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Growth </w:t>
            </w:r>
            <w:r w:rsidR="002A7692">
              <w:rPr>
                <w:rFonts w:ascii="Calibri" w:hAnsi="Calibri" w:cs="Calibri"/>
              </w:rPr>
              <w:t>Mindset, The</w:t>
            </w:r>
            <w:r>
              <w:rPr>
                <w:rFonts w:ascii="Calibri" w:hAnsi="Calibri" w:cs="Calibri"/>
              </w:rPr>
              <w:t xml:space="preserve"> Importance Of Relationships,Effetive Feedback To Help </w:t>
            </w:r>
            <w:r w:rsidR="002A7692">
              <w:rPr>
                <w:rFonts w:ascii="Calibri" w:hAnsi="Calibri" w:cs="Calibri"/>
              </w:rPr>
              <w:t>Children</w:t>
            </w:r>
            <w:r>
              <w:rPr>
                <w:rFonts w:ascii="Calibri" w:hAnsi="Calibri" w:cs="Calibri"/>
              </w:rPr>
              <w:t xml:space="preserve"> Learn,Classr</w:t>
            </w:r>
            <w:r w:rsidR="002A7692">
              <w:rPr>
                <w:rFonts w:ascii="Calibri" w:hAnsi="Calibri" w:cs="Calibri"/>
              </w:rPr>
              <w:t xml:space="preserve">om Management, Encouraging Creativity In The Early Years </w:t>
            </w:r>
            <w:r w:rsidR="00247F03">
              <w:rPr>
                <w:rFonts w:ascii="Calibri" w:hAnsi="Calibri" w:cs="Calibri"/>
              </w:rPr>
              <w:t>Training</w:t>
            </w:r>
            <w:r w:rsidR="00D1435D">
              <w:rPr>
                <w:rFonts w:ascii="Calibri" w:hAnsi="Calibri" w:cs="Calibri"/>
              </w:rPr>
              <w:t>.( Pikinini Playtime )</w:t>
            </w:r>
          </w:p>
          <w:p w:rsidR="00DE0C0D" w:rsidRDefault="00DE0C0D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Effective Learning &amp; Teaching (ELT) Training</w:t>
            </w:r>
          </w:p>
          <w:p w:rsidR="00DE0C0D" w:rsidRDefault="00DE0C0D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Mobility Track APTC 2021</w:t>
            </w:r>
          </w:p>
          <w:p w:rsidR="00DE0C0D" w:rsidRPr="00894200" w:rsidRDefault="00DE0C0D" w:rsidP="00894200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2019 Disability Data Collection Survey Form Training</w:t>
            </w:r>
          </w:p>
          <w:p w:rsidR="00894200" w:rsidRPr="00894200" w:rsidRDefault="00894200" w:rsidP="00AC6C7E">
            <w:pPr>
              <w:pStyle w:val="Experience"/>
              <w:rPr>
                <w:rFonts w:ascii="Calibri" w:hAnsi="Calibri" w:cs="Calibri"/>
              </w:rPr>
            </w:pPr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0D87437C92B48B0944E829B39490BD6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9357B1" w:rsidP="00353B60">
            <w:pPr>
              <w:pStyle w:val="SchoolName"/>
            </w:pPr>
            <w:r>
              <w:t xml:space="preserve">University of south Pacific </w:t>
            </w:r>
            <w:r w:rsidR="003D1B71" w:rsidRPr="00740017">
              <w:t xml:space="preserve">, </w:t>
            </w:r>
            <w:r w:rsidR="00507C36">
              <w:t>Luganville S</w:t>
            </w:r>
            <w:r>
              <w:t>anto</w:t>
            </w:r>
          </w:p>
          <w:p w:rsidR="003D1B71" w:rsidRDefault="009357B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Geography course</w:t>
            </w:r>
          </w:p>
          <w:p w:rsidR="009357B1" w:rsidRDefault="009357B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Ranwadi churches of Christ college  (year 13 Leaving certificate</w:t>
            </w:r>
            <w:r w:rsidR="00DF7E98">
              <w:rPr>
                <w:rFonts w:ascii="Calibri" w:hAnsi="Calibri" w:cs="Calibri"/>
              </w:rPr>
              <w:t xml:space="preserve"> 2011</w:t>
            </w:r>
            <w:r>
              <w:rPr>
                <w:rFonts w:ascii="Calibri" w:hAnsi="Calibri" w:cs="Calibri"/>
              </w:rPr>
              <w:t>)</w:t>
            </w:r>
          </w:p>
          <w:p w:rsidR="009357B1" w:rsidRDefault="00507C36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Matevulu College  (Year 12 PSSC</w:t>
            </w:r>
            <w:r w:rsidR="009357B1">
              <w:rPr>
                <w:rFonts w:ascii="Calibri" w:hAnsi="Calibri" w:cs="Calibri"/>
              </w:rPr>
              <w:t xml:space="preserve"> Certificate</w:t>
            </w:r>
            <w:r w:rsidR="00DF7E98">
              <w:rPr>
                <w:rFonts w:ascii="Calibri" w:hAnsi="Calibri" w:cs="Calibri"/>
              </w:rPr>
              <w:t xml:space="preserve"> 2010</w:t>
            </w:r>
            <w:r w:rsidR="009357B1">
              <w:rPr>
                <w:rFonts w:ascii="Calibri" w:hAnsi="Calibri" w:cs="Calibri"/>
              </w:rPr>
              <w:t>)</w:t>
            </w:r>
          </w:p>
          <w:p w:rsidR="00247F03" w:rsidRDefault="00247F03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Australian Mathematics Competion For The Westpac Awards (Certificate of Participation 2007)</w:t>
            </w:r>
          </w:p>
          <w:p w:rsidR="00EB4DA6" w:rsidRDefault="00EB4DA6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Certificate Of Excellence 3</w:t>
            </w:r>
            <w:r w:rsidRPr="00EB4DA6">
              <w:rPr>
                <w:rFonts w:ascii="Calibri" w:hAnsi="Calibri" w:cs="Calibri"/>
                <w:vertAlign w:val="superscript"/>
              </w:rPr>
              <w:t>rd</w:t>
            </w:r>
            <w:r>
              <w:rPr>
                <w:rFonts w:ascii="Calibri" w:hAnsi="Calibri" w:cs="Calibri"/>
              </w:rPr>
              <w:t xml:space="preserve"> In French 2007</w:t>
            </w:r>
          </w:p>
          <w:p w:rsidR="00EB4DA6" w:rsidRPr="00740017" w:rsidRDefault="00EB4DA6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Certificate Of Excellence 2</w:t>
            </w:r>
            <w:r w:rsidRPr="00EB4DA6">
              <w:rPr>
                <w:rFonts w:ascii="Calibri" w:hAnsi="Calibri" w:cs="Calibri"/>
                <w:vertAlign w:val="superscript"/>
              </w:rPr>
              <w:t>nd</w:t>
            </w:r>
            <w:r>
              <w:rPr>
                <w:rFonts w:ascii="Calibri" w:hAnsi="Calibri" w:cs="Calibri"/>
              </w:rPr>
              <w:t xml:space="preserve"> In Maths 2008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FECB62D5F6A84D188AFD06BEF46C635C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3D1B71" w:rsidRDefault="00DF7E9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Talkative</w:t>
            </w:r>
          </w:p>
          <w:p w:rsidR="00DF7E98" w:rsidRDefault="00DF7E9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Good listening skills</w:t>
            </w:r>
          </w:p>
          <w:p w:rsidR="00D1435D" w:rsidRDefault="00D1435D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Team work</w:t>
            </w:r>
          </w:p>
          <w:p w:rsidR="00D1435D" w:rsidRPr="00740017" w:rsidRDefault="00ED642E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Cooperatively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167E251CC71A4FB69C94D8927E3C4B82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:rsidR="003D1B71" w:rsidRDefault="00DF7E9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Management</w:t>
            </w:r>
          </w:p>
          <w:p w:rsidR="00DF7E98" w:rsidRDefault="00DF7E9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Skills in ICT</w:t>
            </w:r>
          </w:p>
          <w:p w:rsidR="00DE0C0D" w:rsidRPr="00740017" w:rsidRDefault="00FC5AA6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Classroom management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C309CFFB28C1403D8EB087CDB9037008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:rsidR="003D1B71" w:rsidRDefault="00507C36" w:rsidP="00DF7E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Mr.</w:t>
            </w:r>
            <w:r w:rsidR="00DF7E98">
              <w:rPr>
                <w:rFonts w:ascii="Calibri" w:hAnsi="Calibri" w:cs="Calibri"/>
              </w:rPr>
              <w:t xml:space="preserve"> Julian Bluett       (Rowhani Bahai school.)</w:t>
            </w:r>
          </w:p>
          <w:p w:rsidR="00DE0C0D" w:rsidRDefault="00DE0C0D" w:rsidP="00DF7E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Australian Pacific Coalition Training (APTC)     24066</w:t>
            </w:r>
          </w:p>
          <w:p w:rsidR="008D309F" w:rsidRDefault="008D309F" w:rsidP="00DF7E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Mr Gille Garae             ( Londua Technical College)</w:t>
            </w:r>
          </w:p>
          <w:p w:rsidR="008D309F" w:rsidRDefault="008D309F" w:rsidP="00DF7E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Mrs Lisa Schick            (Paradise Petroleum)</w:t>
            </w:r>
          </w:p>
          <w:p w:rsidR="008D309F" w:rsidRDefault="008D309F" w:rsidP="00DF7E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Mrs Maybel Path        (Menevula Primary School)</w:t>
            </w:r>
          </w:p>
          <w:p w:rsidR="008D309F" w:rsidRDefault="008D309F" w:rsidP="00DF7E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Mrs Lisa                         (Pikinini Playtime School)</w:t>
            </w:r>
            <w:bookmarkStart w:id="0" w:name="_GoBack"/>
            <w:bookmarkEnd w:id="0"/>
          </w:p>
          <w:p w:rsidR="008D309F" w:rsidRPr="0056708E" w:rsidRDefault="008D309F" w:rsidP="00DF7E9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34ABB68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FC5AA6" w:rsidRDefault="00FC5AA6" w:rsidP="00380FD1">
            <w:pPr>
              <w:pStyle w:val="Information"/>
            </w:pPr>
            <w:r>
              <w:t xml:space="preserve"> Laureena  Lering    </w:t>
            </w:r>
          </w:p>
          <w:p w:rsidR="00DF7E98" w:rsidRDefault="00DF7E98" w:rsidP="00380FD1">
            <w:pPr>
              <w:pStyle w:val="Information"/>
            </w:pPr>
            <w:r>
              <w:t>C/o Glenys Tari</w:t>
            </w:r>
          </w:p>
          <w:p w:rsidR="00DF7E98" w:rsidRDefault="00DF7E98" w:rsidP="00380FD1">
            <w:pPr>
              <w:pStyle w:val="Information"/>
            </w:pPr>
            <w:r>
              <w:t>Rural health office</w:t>
            </w:r>
          </w:p>
          <w:p w:rsidR="00DF7E98" w:rsidRDefault="00DF7E98" w:rsidP="00380FD1">
            <w:pPr>
              <w:pStyle w:val="Information"/>
            </w:pPr>
            <w:r>
              <w:t>P.O Box 265</w:t>
            </w:r>
          </w:p>
          <w:p w:rsidR="00DF7E98" w:rsidRPr="00380FD1" w:rsidRDefault="00DF7E98" w:rsidP="00380FD1">
            <w:pPr>
              <w:pStyle w:val="Information"/>
            </w:pPr>
            <w:r>
              <w:t>Luganville Santo</w:t>
            </w:r>
          </w:p>
          <w:p w:rsidR="003D1B71" w:rsidRPr="00380FD1" w:rsidRDefault="003D1B71" w:rsidP="00DF7E98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1EF76088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F7E98" w:rsidP="00DF7E98">
            <w:pPr>
              <w:pStyle w:val="Information"/>
            </w:pPr>
            <w:r>
              <w:t>7310544/5121252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06C2372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F7E98" w:rsidP="00DF7E98">
            <w:pPr>
              <w:pStyle w:val="Information"/>
            </w:pPr>
            <w:r>
              <w:t>leringlaureena@gmail.com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4238E702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D642E" w:rsidP="00FC5AA6">
            <w:pPr>
              <w:pStyle w:val="Information"/>
            </w:pPr>
            <w:r>
              <w:t>Emergency contact:7746727/5722769</w:t>
            </w: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012" w:rsidRDefault="00212012" w:rsidP="00590471">
      <w:r>
        <w:separator/>
      </w:r>
    </w:p>
  </w:endnote>
  <w:endnote w:type="continuationSeparator" w:id="0">
    <w:p w:rsidR="00212012" w:rsidRDefault="0021201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012" w:rsidRDefault="00212012" w:rsidP="00590471">
      <w:r>
        <w:separator/>
      </w:r>
    </w:p>
  </w:footnote>
  <w:footnote w:type="continuationSeparator" w:id="0">
    <w:p w:rsidR="00212012" w:rsidRDefault="0021201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9ABD70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51FAD"/>
    <w:multiLevelType w:val="hybridMultilevel"/>
    <w:tmpl w:val="CBEEE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7B1"/>
    <w:rsid w:val="00060042"/>
    <w:rsid w:val="0008685D"/>
    <w:rsid w:val="00090860"/>
    <w:rsid w:val="00112FD7"/>
    <w:rsid w:val="00150ABD"/>
    <w:rsid w:val="001946FC"/>
    <w:rsid w:val="00212012"/>
    <w:rsid w:val="00222466"/>
    <w:rsid w:val="0024753C"/>
    <w:rsid w:val="00247F03"/>
    <w:rsid w:val="00276026"/>
    <w:rsid w:val="002A769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07C36"/>
    <w:rsid w:val="00565C77"/>
    <w:rsid w:val="0056708E"/>
    <w:rsid w:val="005801E5"/>
    <w:rsid w:val="00590471"/>
    <w:rsid w:val="005D01FA"/>
    <w:rsid w:val="00653E17"/>
    <w:rsid w:val="006A08E8"/>
    <w:rsid w:val="006C24DA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94200"/>
    <w:rsid w:val="008A1E6E"/>
    <w:rsid w:val="008C024F"/>
    <w:rsid w:val="008C2CFC"/>
    <w:rsid w:val="008D309F"/>
    <w:rsid w:val="00912DC8"/>
    <w:rsid w:val="009357B1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1435D"/>
    <w:rsid w:val="00DC3F0A"/>
    <w:rsid w:val="00DE0C0D"/>
    <w:rsid w:val="00DF7E98"/>
    <w:rsid w:val="00E26AED"/>
    <w:rsid w:val="00E73AB8"/>
    <w:rsid w:val="00E90A60"/>
    <w:rsid w:val="00EB4DA6"/>
    <w:rsid w:val="00ED47F7"/>
    <w:rsid w:val="00ED642E"/>
    <w:rsid w:val="00EE7E09"/>
    <w:rsid w:val="00F0223C"/>
    <w:rsid w:val="00F3235D"/>
    <w:rsid w:val="00F32393"/>
    <w:rsid w:val="00F878BD"/>
    <w:rsid w:val="00FC5AA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D87437C92B48B0944E829B39490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2B1D7-A013-4894-971E-6E5552566283}"/>
      </w:docPartPr>
      <w:docPartBody>
        <w:p w:rsidR="003917C3" w:rsidRDefault="000A1A4D">
          <w:pPr>
            <w:pStyle w:val="B0D87437C92B48B0944E829B39490BD6"/>
          </w:pPr>
          <w:r w:rsidRPr="00AC6C7E">
            <w:t>Education</w:t>
          </w:r>
        </w:p>
      </w:docPartBody>
    </w:docPart>
    <w:docPart>
      <w:docPartPr>
        <w:name w:val="FECB62D5F6A84D188AFD06BEF46C6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570B5-64C5-4370-B7C8-F39D5B71154B}"/>
      </w:docPartPr>
      <w:docPartBody>
        <w:p w:rsidR="003917C3" w:rsidRDefault="000A1A4D">
          <w:pPr>
            <w:pStyle w:val="FECB62D5F6A84D188AFD06BEF46C635C"/>
          </w:pPr>
          <w:r w:rsidRPr="00AC6C7E">
            <w:t>Communication</w:t>
          </w:r>
        </w:p>
      </w:docPartBody>
    </w:docPart>
    <w:docPart>
      <w:docPartPr>
        <w:name w:val="167E251CC71A4FB69C94D8927E3C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33D4E-5320-4A50-9339-4C32BC693456}"/>
      </w:docPartPr>
      <w:docPartBody>
        <w:p w:rsidR="003917C3" w:rsidRDefault="000A1A4D">
          <w:pPr>
            <w:pStyle w:val="167E251CC71A4FB69C94D8927E3C4B82"/>
          </w:pPr>
          <w:r w:rsidRPr="00AC6C7E">
            <w:t>Leadership</w:t>
          </w:r>
        </w:p>
      </w:docPartBody>
    </w:docPart>
    <w:docPart>
      <w:docPartPr>
        <w:name w:val="C309CFFB28C1403D8EB087CDB9037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4E3FB-EA66-4BAF-B8A6-5035711B3EDB}"/>
      </w:docPartPr>
      <w:docPartBody>
        <w:p w:rsidR="003917C3" w:rsidRDefault="000A1A4D">
          <w:pPr>
            <w:pStyle w:val="C309CFFB28C1403D8EB087CDB9037008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A4D"/>
    <w:rsid w:val="000A1A4D"/>
    <w:rsid w:val="0039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A279683DCC490CBAAE19024A0F955F">
    <w:name w:val="3EA279683DCC490CBAAE19024A0F955F"/>
  </w:style>
  <w:style w:type="paragraph" w:customStyle="1" w:styleId="86FED46622CA44A7B114D695C41092AD">
    <w:name w:val="86FED46622CA44A7B114D695C41092AD"/>
  </w:style>
  <w:style w:type="paragraph" w:customStyle="1" w:styleId="3166E92AB1A843558021F00E004561D2">
    <w:name w:val="3166E92AB1A843558021F00E004561D2"/>
  </w:style>
  <w:style w:type="paragraph" w:customStyle="1" w:styleId="309F4B77AEBC4A5D85F468CF2110F42F">
    <w:name w:val="309F4B77AEBC4A5D85F468CF2110F42F"/>
  </w:style>
  <w:style w:type="paragraph" w:customStyle="1" w:styleId="32043C1DE0364AB2A54834E42AA1E7A2">
    <w:name w:val="32043C1DE0364AB2A54834E42AA1E7A2"/>
  </w:style>
  <w:style w:type="paragraph" w:customStyle="1" w:styleId="41D6443D91424A91B70337ED7EE19333">
    <w:name w:val="41D6443D91424A91B70337ED7EE19333"/>
  </w:style>
  <w:style w:type="paragraph" w:customStyle="1" w:styleId="81E6AF483CD4493AAF57F6FAB92ECFA8">
    <w:name w:val="81E6AF483CD4493AAF57F6FAB92ECFA8"/>
  </w:style>
  <w:style w:type="paragraph" w:customStyle="1" w:styleId="BCE3DD00692D43BB8C3E465B91C27618">
    <w:name w:val="BCE3DD00692D43BB8C3E465B91C27618"/>
  </w:style>
  <w:style w:type="paragraph" w:customStyle="1" w:styleId="9FCCABA955544CD2AD3F5770375777FB">
    <w:name w:val="9FCCABA955544CD2AD3F5770375777FB"/>
  </w:style>
  <w:style w:type="paragraph" w:customStyle="1" w:styleId="BF656D4926E94BFF9C0A778609B52CA2">
    <w:name w:val="BF656D4926E94BFF9C0A778609B52CA2"/>
  </w:style>
  <w:style w:type="paragraph" w:customStyle="1" w:styleId="686E6CC423EF4B92812DAFDEE218E187">
    <w:name w:val="686E6CC423EF4B92812DAFDEE218E187"/>
  </w:style>
  <w:style w:type="paragraph" w:customStyle="1" w:styleId="DB3DF7386FA44DE088C0CF19BF8FACF5">
    <w:name w:val="DB3DF7386FA44DE088C0CF19BF8FACF5"/>
  </w:style>
  <w:style w:type="paragraph" w:customStyle="1" w:styleId="8C6A59C7EAEA4E82A4859BB12791EE63">
    <w:name w:val="8C6A59C7EAEA4E82A4859BB12791EE63"/>
  </w:style>
  <w:style w:type="paragraph" w:customStyle="1" w:styleId="A5376883A5DE44F987B57AC50749BB11">
    <w:name w:val="A5376883A5DE44F987B57AC50749BB11"/>
  </w:style>
  <w:style w:type="paragraph" w:customStyle="1" w:styleId="52AC82E397374EF687966BCD8797D9DF">
    <w:name w:val="52AC82E397374EF687966BCD8797D9DF"/>
  </w:style>
  <w:style w:type="paragraph" w:customStyle="1" w:styleId="6FB7385E4F074714BF5F53ECC3F6D77E">
    <w:name w:val="6FB7385E4F074714BF5F53ECC3F6D77E"/>
  </w:style>
  <w:style w:type="paragraph" w:customStyle="1" w:styleId="CA481C465F304D1BA9D40927674609C6">
    <w:name w:val="CA481C465F304D1BA9D40927674609C6"/>
  </w:style>
  <w:style w:type="paragraph" w:customStyle="1" w:styleId="710D37A192174D70BF3A1F748EA9E812">
    <w:name w:val="710D37A192174D70BF3A1F748EA9E812"/>
  </w:style>
  <w:style w:type="paragraph" w:customStyle="1" w:styleId="6373BDC6BEAC400EA77ED5A3485C4A83">
    <w:name w:val="6373BDC6BEAC400EA77ED5A3485C4A83"/>
  </w:style>
  <w:style w:type="paragraph" w:customStyle="1" w:styleId="B0D87437C92B48B0944E829B39490BD6">
    <w:name w:val="B0D87437C92B48B0944E829B39490BD6"/>
  </w:style>
  <w:style w:type="paragraph" w:customStyle="1" w:styleId="E5E82F69165C478FB69F7D4298A80637">
    <w:name w:val="E5E82F69165C478FB69F7D4298A80637"/>
  </w:style>
  <w:style w:type="paragraph" w:customStyle="1" w:styleId="3EB033A974C8419B96E6204E4314FEAC">
    <w:name w:val="3EB033A974C8419B96E6204E4314FEAC"/>
  </w:style>
  <w:style w:type="paragraph" w:customStyle="1" w:styleId="47C2F249A0364A59854AE72D89EEF65E">
    <w:name w:val="47C2F249A0364A59854AE72D89EEF65E"/>
  </w:style>
  <w:style w:type="paragraph" w:customStyle="1" w:styleId="FECB62D5F6A84D188AFD06BEF46C635C">
    <w:name w:val="FECB62D5F6A84D188AFD06BEF46C635C"/>
  </w:style>
  <w:style w:type="paragraph" w:customStyle="1" w:styleId="C09254394AE04AE0910DC4A2423D3ED2">
    <w:name w:val="C09254394AE04AE0910DC4A2423D3ED2"/>
  </w:style>
  <w:style w:type="paragraph" w:customStyle="1" w:styleId="167E251CC71A4FB69C94D8927E3C4B82">
    <w:name w:val="167E251CC71A4FB69C94D8927E3C4B82"/>
  </w:style>
  <w:style w:type="paragraph" w:customStyle="1" w:styleId="42D119C2B4704093B387D8EC6B715A81">
    <w:name w:val="42D119C2B4704093B387D8EC6B715A81"/>
  </w:style>
  <w:style w:type="paragraph" w:customStyle="1" w:styleId="C309CFFB28C1403D8EB087CDB9037008">
    <w:name w:val="C309CFFB28C1403D8EB087CDB9037008"/>
  </w:style>
  <w:style w:type="paragraph" w:customStyle="1" w:styleId="F87CAA3093AB43B18592592323848AF1">
    <w:name w:val="F87CAA3093AB43B18592592323848AF1"/>
  </w:style>
  <w:style w:type="paragraph" w:customStyle="1" w:styleId="0B87BD3258CE431BB3B0BFBF6542C135">
    <w:name w:val="0B87BD3258CE431BB3B0BFBF6542C135"/>
  </w:style>
  <w:style w:type="paragraph" w:customStyle="1" w:styleId="8F71B3D24068451EBA3BAB12E62CBAE0">
    <w:name w:val="8F71B3D24068451EBA3BAB12E62CBAE0"/>
  </w:style>
  <w:style w:type="paragraph" w:customStyle="1" w:styleId="A79CC36908434CEFA60685E8615E68BA">
    <w:name w:val="A79CC36908434CEFA60685E8615E68BA"/>
  </w:style>
  <w:style w:type="paragraph" w:customStyle="1" w:styleId="1CAC6595CED94AC6BE777DFDBAE47F34">
    <w:name w:val="1CAC6595CED94AC6BE777DFDBAE47F3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4AD50F110524CCC90C3B9C07721A6A3">
    <w:name w:val="74AD50F110524CCC90C3B9C07721A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16c05727-aa75-4e4a-9b5f-8a80a1165891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232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2021-02-08T04:24:00Z</dcterms:created>
  <dcterms:modified xsi:type="dcterms:W3CDTF">2021-09-16T03:27:00Z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